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A9497">
      <w:pPr>
        <w:widowControl/>
        <w:adjustRightInd w:val="0"/>
        <w:snapToGrid w:val="0"/>
        <w:spacing w:line="520" w:lineRule="exact"/>
        <w:ind w:right="-640" w:rightChars="-200"/>
        <w:jc w:val="center"/>
        <w:rPr>
          <w:rFonts w:eastAsia="方正小标宋简体"/>
          <w:kern w:val="0"/>
          <w:sz w:val="44"/>
          <w:szCs w:val="36"/>
        </w:rPr>
      </w:pPr>
      <w:r>
        <w:rPr>
          <w:rFonts w:hint="eastAsia" w:eastAsia="方正小标宋简体"/>
          <w:kern w:val="0"/>
          <w:sz w:val="44"/>
          <w:szCs w:val="36"/>
        </w:rPr>
        <w:t>安徽省就业</w:t>
      </w:r>
      <w:r>
        <w:rPr>
          <w:rFonts w:eastAsia="方正小标宋简体"/>
          <w:kern w:val="0"/>
          <w:sz w:val="44"/>
          <w:szCs w:val="36"/>
        </w:rPr>
        <w:t>见习申请表</w:t>
      </w:r>
    </w:p>
    <w:p w14:paraId="13ECE6B8">
      <w:pPr>
        <w:widowControl/>
        <w:snapToGrid w:val="0"/>
        <w:spacing w:before="289" w:beforeLines="50" w:line="520" w:lineRule="exact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                                填表日期：     年   月   日</w:t>
      </w:r>
    </w:p>
    <w:tbl>
      <w:tblPr>
        <w:tblStyle w:val="4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207"/>
        <w:gridCol w:w="788"/>
        <w:gridCol w:w="71"/>
        <w:gridCol w:w="746"/>
        <w:gridCol w:w="1114"/>
        <w:gridCol w:w="269"/>
        <w:gridCol w:w="215"/>
        <w:gridCol w:w="465"/>
        <w:gridCol w:w="677"/>
        <w:gridCol w:w="1155"/>
      </w:tblGrid>
      <w:tr w14:paraId="31A1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667" w:type="dxa"/>
            <w:vAlign w:val="center"/>
          </w:tcPr>
          <w:p w14:paraId="1F68E582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姓   名</w:t>
            </w:r>
          </w:p>
        </w:tc>
        <w:tc>
          <w:tcPr>
            <w:tcW w:w="2207" w:type="dxa"/>
            <w:vAlign w:val="center"/>
          </w:tcPr>
          <w:p w14:paraId="77178D1B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5972A259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性 别</w:t>
            </w:r>
          </w:p>
        </w:tc>
        <w:tc>
          <w:tcPr>
            <w:tcW w:w="2062" w:type="dxa"/>
            <w:gridSpan w:val="4"/>
            <w:vAlign w:val="center"/>
          </w:tcPr>
          <w:p w14:paraId="576FEE60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restart"/>
            <w:vAlign w:val="center"/>
          </w:tcPr>
          <w:p w14:paraId="5425F4E5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照片</w:t>
            </w:r>
          </w:p>
        </w:tc>
      </w:tr>
      <w:tr w14:paraId="7F0C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7" w:type="dxa"/>
            <w:vAlign w:val="center"/>
          </w:tcPr>
          <w:p w14:paraId="252A4E6C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民  族</w:t>
            </w:r>
          </w:p>
        </w:tc>
        <w:tc>
          <w:tcPr>
            <w:tcW w:w="2207" w:type="dxa"/>
            <w:vAlign w:val="center"/>
          </w:tcPr>
          <w:p w14:paraId="2761E100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23D0F990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62" w:type="dxa"/>
            <w:gridSpan w:val="4"/>
            <w:vAlign w:val="center"/>
          </w:tcPr>
          <w:p w14:paraId="172B304D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continue"/>
            <w:vAlign w:val="center"/>
          </w:tcPr>
          <w:p w14:paraId="2195C1D6">
            <w:pPr>
              <w:widowControl/>
              <w:spacing w:line="520" w:lineRule="exact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0FC4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7" w:type="dxa"/>
            <w:vAlign w:val="center"/>
          </w:tcPr>
          <w:p w14:paraId="4A11960C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7" w:type="dxa"/>
            <w:vAlign w:val="center"/>
          </w:tcPr>
          <w:p w14:paraId="0E7EE596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40CD8F34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062" w:type="dxa"/>
            <w:gridSpan w:val="4"/>
            <w:vAlign w:val="center"/>
          </w:tcPr>
          <w:p w14:paraId="62C15343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continue"/>
            <w:vAlign w:val="center"/>
          </w:tcPr>
          <w:p w14:paraId="7D7A51E5">
            <w:pPr>
              <w:widowControl/>
              <w:spacing w:line="520" w:lineRule="exact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4EEC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667" w:type="dxa"/>
            <w:vAlign w:val="center"/>
          </w:tcPr>
          <w:p w14:paraId="230A4E58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875" w:type="dxa"/>
            <w:gridSpan w:val="8"/>
            <w:vAlign w:val="center"/>
          </w:tcPr>
          <w:p w14:paraId="23E00E0D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continue"/>
            <w:vAlign w:val="center"/>
          </w:tcPr>
          <w:p w14:paraId="198ABAC0">
            <w:pPr>
              <w:widowControl/>
              <w:spacing w:line="520" w:lineRule="exact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1116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667" w:type="dxa"/>
            <w:vAlign w:val="center"/>
          </w:tcPr>
          <w:p w14:paraId="60077B2B">
            <w:pPr>
              <w:widowControl/>
              <w:adjustRightInd w:val="0"/>
              <w:snapToGrid w:val="0"/>
              <w:spacing w:line="400" w:lineRule="exact"/>
              <w:jc w:val="center"/>
              <w:rPr>
                <w:spacing w:val="-20"/>
                <w:kern w:val="0"/>
                <w:sz w:val="28"/>
                <w:szCs w:val="28"/>
              </w:rPr>
            </w:pPr>
            <w:r>
              <w:rPr>
                <w:spacing w:val="-20"/>
                <w:kern w:val="0"/>
                <w:sz w:val="28"/>
                <w:szCs w:val="28"/>
              </w:rPr>
              <w:t>毕业学校及院（系）专业</w:t>
            </w:r>
          </w:p>
        </w:tc>
        <w:tc>
          <w:tcPr>
            <w:tcW w:w="2207" w:type="dxa"/>
            <w:vAlign w:val="center"/>
          </w:tcPr>
          <w:p w14:paraId="22A7BF74">
            <w:pPr>
              <w:widowControl/>
              <w:tabs>
                <w:tab w:val="left" w:pos="1586"/>
              </w:tabs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5BBCC0F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598" w:type="dxa"/>
            <w:gridSpan w:val="3"/>
            <w:vAlign w:val="center"/>
          </w:tcPr>
          <w:p w14:paraId="597D073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3476721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学历</w:t>
            </w:r>
          </w:p>
          <w:p w14:paraId="7DCC49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学位</w:t>
            </w:r>
          </w:p>
        </w:tc>
        <w:tc>
          <w:tcPr>
            <w:tcW w:w="1153" w:type="dxa"/>
            <w:vAlign w:val="center"/>
          </w:tcPr>
          <w:p w14:paraId="4D6ECB5A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</w:p>
          <w:p w14:paraId="5DAF340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7624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67" w:type="dxa"/>
            <w:vAlign w:val="center"/>
          </w:tcPr>
          <w:p w14:paraId="592D33A0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410" w:type="dxa"/>
            <w:gridSpan w:val="7"/>
            <w:vAlign w:val="center"/>
          </w:tcPr>
          <w:p w14:paraId="7E643A6C">
            <w:pPr>
              <w:widowControl/>
              <w:spacing w:line="40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2745D605">
            <w:pPr>
              <w:widowControl/>
              <w:spacing w:line="400" w:lineRule="exact"/>
              <w:ind w:firstLine="14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专长</w:t>
            </w:r>
          </w:p>
        </w:tc>
        <w:tc>
          <w:tcPr>
            <w:tcW w:w="1153" w:type="dxa"/>
            <w:vAlign w:val="center"/>
          </w:tcPr>
          <w:p w14:paraId="6463D51A">
            <w:pPr>
              <w:widowControl/>
              <w:spacing w:line="400" w:lineRule="exact"/>
              <w:rPr>
                <w:kern w:val="0"/>
                <w:sz w:val="28"/>
                <w:szCs w:val="28"/>
              </w:rPr>
            </w:pPr>
          </w:p>
        </w:tc>
      </w:tr>
      <w:tr w14:paraId="1B4E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67" w:type="dxa"/>
            <w:vAlign w:val="center"/>
          </w:tcPr>
          <w:p w14:paraId="1381CBFE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66" w:type="dxa"/>
            <w:gridSpan w:val="3"/>
            <w:vAlign w:val="center"/>
          </w:tcPr>
          <w:p w14:paraId="36950C5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2291636E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E-mail</w:t>
            </w:r>
          </w:p>
        </w:tc>
        <w:tc>
          <w:tcPr>
            <w:tcW w:w="2780" w:type="dxa"/>
            <w:gridSpan w:val="5"/>
            <w:vAlign w:val="center"/>
          </w:tcPr>
          <w:p w14:paraId="32ACE015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79A6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667" w:type="dxa"/>
            <w:vMerge w:val="restart"/>
            <w:vAlign w:val="center"/>
          </w:tcPr>
          <w:p w14:paraId="58B17BA7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就业困难</w:t>
            </w:r>
          </w:p>
          <w:p w14:paraId="0E352C96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毕业生类别</w:t>
            </w:r>
          </w:p>
        </w:tc>
        <w:tc>
          <w:tcPr>
            <w:tcW w:w="3066" w:type="dxa"/>
            <w:gridSpan w:val="3"/>
            <w:vMerge w:val="restart"/>
            <w:vAlign w:val="center"/>
          </w:tcPr>
          <w:p w14:paraId="18D8C80E">
            <w:pPr>
              <w:widowControl/>
              <w:spacing w:line="32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kern w:val="0"/>
                <w:sz w:val="28"/>
                <w:szCs w:val="28"/>
              </w:rPr>
              <w:t>低保家庭毕业生</w:t>
            </w:r>
          </w:p>
          <w:p w14:paraId="650E7B2A">
            <w:pPr>
              <w:widowControl/>
              <w:spacing w:line="32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□脱贫户家庭毕业生</w:t>
            </w:r>
          </w:p>
          <w:p w14:paraId="4E9D7775">
            <w:pPr>
              <w:widowControl/>
              <w:spacing w:line="32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□残疾家庭毕业生</w:t>
            </w:r>
          </w:p>
          <w:p w14:paraId="342BD782">
            <w:pPr>
              <w:widowControl/>
              <w:spacing w:line="32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□零就业家庭毕业生</w:t>
            </w:r>
          </w:p>
          <w:p w14:paraId="343AD957">
            <w:pPr>
              <w:widowControl/>
              <w:spacing w:line="32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□以上都不是</w:t>
            </w:r>
          </w:p>
        </w:tc>
        <w:tc>
          <w:tcPr>
            <w:tcW w:w="2129" w:type="dxa"/>
            <w:gridSpan w:val="3"/>
            <w:vAlign w:val="center"/>
          </w:tcPr>
          <w:p w14:paraId="01E7D505">
            <w:pPr>
              <w:widowControl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是否就业</w:t>
            </w:r>
          </w:p>
        </w:tc>
        <w:tc>
          <w:tcPr>
            <w:tcW w:w="2511" w:type="dxa"/>
            <w:gridSpan w:val="4"/>
            <w:vAlign w:val="center"/>
          </w:tcPr>
          <w:p w14:paraId="47AD415A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□是  □否</w:t>
            </w:r>
          </w:p>
        </w:tc>
      </w:tr>
      <w:tr w14:paraId="15D1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667" w:type="dxa"/>
            <w:vMerge w:val="continue"/>
            <w:vAlign w:val="center"/>
          </w:tcPr>
          <w:p w14:paraId="5C0DB02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066" w:type="dxa"/>
            <w:gridSpan w:val="3"/>
            <w:vMerge w:val="continue"/>
            <w:vAlign w:val="center"/>
          </w:tcPr>
          <w:p w14:paraId="2F2F555D"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4E4E24FE">
            <w:pPr>
              <w:widowControl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2511" w:type="dxa"/>
            <w:gridSpan w:val="4"/>
            <w:vAlign w:val="center"/>
          </w:tcPr>
          <w:p w14:paraId="605CB34B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□是  □否</w:t>
            </w:r>
          </w:p>
        </w:tc>
      </w:tr>
      <w:tr w14:paraId="6E83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4662" w:type="dxa"/>
            <w:gridSpan w:val="3"/>
            <w:vAlign w:val="center"/>
          </w:tcPr>
          <w:p w14:paraId="11AADC55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见习意向单位及见习岗位</w:t>
            </w:r>
          </w:p>
        </w:tc>
        <w:tc>
          <w:tcPr>
            <w:tcW w:w="4712" w:type="dxa"/>
            <w:gridSpan w:val="8"/>
            <w:vAlign w:val="center"/>
          </w:tcPr>
          <w:p w14:paraId="6D117C24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其他意向</w:t>
            </w:r>
          </w:p>
        </w:tc>
      </w:tr>
      <w:tr w14:paraId="2141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662" w:type="dxa"/>
            <w:gridSpan w:val="3"/>
            <w:vAlign w:val="center"/>
          </w:tcPr>
          <w:p w14:paraId="673657C5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4712" w:type="dxa"/>
            <w:gridSpan w:val="8"/>
            <w:vAlign w:val="center"/>
          </w:tcPr>
          <w:p w14:paraId="373A6854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3D3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667" w:type="dxa"/>
            <w:vAlign w:val="center"/>
          </w:tcPr>
          <w:p w14:paraId="11389340">
            <w:pPr>
              <w:widowControl/>
              <w:spacing w:line="4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个 人</w:t>
            </w:r>
          </w:p>
          <w:p w14:paraId="63913467">
            <w:pPr>
              <w:widowControl/>
              <w:spacing w:line="4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简 历</w:t>
            </w:r>
          </w:p>
        </w:tc>
        <w:tc>
          <w:tcPr>
            <w:tcW w:w="7707" w:type="dxa"/>
            <w:gridSpan w:val="10"/>
            <w:vAlign w:val="center"/>
          </w:tcPr>
          <w:p w14:paraId="2A209354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7A3F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  <w:jc w:val="center"/>
        </w:trPr>
        <w:tc>
          <w:tcPr>
            <w:tcW w:w="1667" w:type="dxa"/>
            <w:vAlign w:val="center"/>
          </w:tcPr>
          <w:p w14:paraId="3C8FF970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707" w:type="dxa"/>
            <w:gridSpan w:val="10"/>
            <w:vAlign w:val="center"/>
          </w:tcPr>
          <w:p w14:paraId="126EBE25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317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667" w:type="dxa"/>
            <w:vAlign w:val="center"/>
          </w:tcPr>
          <w:p w14:paraId="2EE46F09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承诺事项</w:t>
            </w:r>
          </w:p>
        </w:tc>
        <w:tc>
          <w:tcPr>
            <w:tcW w:w="7707" w:type="dxa"/>
            <w:gridSpan w:val="10"/>
            <w:vAlign w:val="center"/>
          </w:tcPr>
          <w:p w14:paraId="002CD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本人郑重承诺，以上所填写信息真实准确，同时，承诺本人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首次参加就业见习、无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登记信息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、无单位参保、无工商注册等，如被发现存在不符合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见习条件情况，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自愿放弃参加见习，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一切责任自负。</w:t>
            </w:r>
          </w:p>
          <w:p w14:paraId="55390D8D">
            <w:pPr>
              <w:widowControl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</w:p>
          <w:p w14:paraId="402F51C1">
            <w:pPr>
              <w:widowControl/>
              <w:spacing w:line="5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承诺人（签字）：</w:t>
            </w:r>
          </w:p>
        </w:tc>
      </w:tr>
      <w:tr w14:paraId="072F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4662" w:type="dxa"/>
            <w:gridSpan w:val="3"/>
          </w:tcPr>
          <w:p w14:paraId="636B774A">
            <w:pPr>
              <w:widowControl/>
              <w:spacing w:line="52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申请人签名：</w:t>
            </w:r>
          </w:p>
          <w:p w14:paraId="6B7897D1">
            <w:pPr>
              <w:widowControl/>
              <w:spacing w:line="520" w:lineRule="exact"/>
              <w:rPr>
                <w:kern w:val="0"/>
                <w:sz w:val="28"/>
                <w:szCs w:val="28"/>
              </w:rPr>
            </w:pPr>
          </w:p>
          <w:p w14:paraId="5351F77C">
            <w:pPr>
              <w:widowControl/>
              <w:spacing w:line="520" w:lineRule="exact"/>
              <w:ind w:firstLine="2240" w:firstLineChars="80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4712" w:type="dxa"/>
            <w:gridSpan w:val="8"/>
          </w:tcPr>
          <w:p w14:paraId="1E8FC3D7">
            <w:pPr>
              <w:widowControl/>
              <w:spacing w:line="52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当地公共就业人才服务机构意见：</w:t>
            </w:r>
          </w:p>
          <w:p w14:paraId="471F7F77">
            <w:pPr>
              <w:widowControl/>
              <w:spacing w:line="520" w:lineRule="exact"/>
              <w:rPr>
                <w:kern w:val="0"/>
                <w:sz w:val="28"/>
                <w:szCs w:val="28"/>
              </w:rPr>
            </w:pPr>
          </w:p>
          <w:p w14:paraId="659F6DBB">
            <w:pPr>
              <w:widowControl/>
              <w:spacing w:line="520" w:lineRule="exact"/>
              <w:ind w:firstLine="2380" w:firstLineChars="85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年    月    日</w:t>
            </w:r>
          </w:p>
        </w:tc>
      </w:tr>
    </w:tbl>
    <w:p w14:paraId="6DE76B81">
      <w:pPr>
        <w:widowControl/>
        <w:jc w:val="left"/>
        <w:rPr>
          <w:rFonts w:ascii="等线" w:hAnsi="等线" w:eastAsia="等线" w:cs="Times New Roman"/>
          <w:sz w:val="21"/>
        </w:rPr>
      </w:pPr>
      <w:bookmarkStart w:id="0" w:name="_GoBack"/>
      <w:bookmarkEnd w:id="0"/>
    </w:p>
    <w:sectPr>
      <w:pgSz w:w="11906" w:h="16838"/>
      <w:pgMar w:top="1247" w:right="1474" w:bottom="1247" w:left="1588" w:header="851" w:footer="1588" w:gutter="0"/>
      <w:cols w:space="425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CF220E-C963-483F-9903-88D1CA3656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A1D7C01-90F8-4B89-9AFB-0D57379D7A2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FEF7927-65E1-4868-8D5C-68C2B09989EF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4" w:fontKey="{00200632-2C94-4DD9-9B1E-79DA296AFA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zMmI4ZGZmODc1ZTdjNmE5NWExOTcwNzExYjhiODQifQ=="/>
  </w:docVars>
  <w:rsids>
    <w:rsidRoot w:val="00B71149"/>
    <w:rsid w:val="00034176"/>
    <w:rsid w:val="000D6A33"/>
    <w:rsid w:val="00167C3D"/>
    <w:rsid w:val="001E3189"/>
    <w:rsid w:val="00225D83"/>
    <w:rsid w:val="002446FB"/>
    <w:rsid w:val="003C1F61"/>
    <w:rsid w:val="003D0C34"/>
    <w:rsid w:val="004A4627"/>
    <w:rsid w:val="004A4F05"/>
    <w:rsid w:val="006952EF"/>
    <w:rsid w:val="0070577A"/>
    <w:rsid w:val="00761B5E"/>
    <w:rsid w:val="007F3D82"/>
    <w:rsid w:val="008738D4"/>
    <w:rsid w:val="008769AC"/>
    <w:rsid w:val="00916066"/>
    <w:rsid w:val="00933E15"/>
    <w:rsid w:val="0098161D"/>
    <w:rsid w:val="009E55E1"/>
    <w:rsid w:val="00AD6CB6"/>
    <w:rsid w:val="00B71149"/>
    <w:rsid w:val="00CE56A1"/>
    <w:rsid w:val="00D34F49"/>
    <w:rsid w:val="00DF7D43"/>
    <w:rsid w:val="00EC3FBD"/>
    <w:rsid w:val="00F45AF9"/>
    <w:rsid w:val="00FA32AC"/>
    <w:rsid w:val="029445A8"/>
    <w:rsid w:val="191F33E2"/>
    <w:rsid w:val="1C50143B"/>
    <w:rsid w:val="272B2B9C"/>
    <w:rsid w:val="3E700399"/>
    <w:rsid w:val="64BC6D54"/>
    <w:rsid w:val="6E172727"/>
    <w:rsid w:val="7D8D522F"/>
    <w:rsid w:val="7E48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font71"/>
    <w:basedOn w:val="5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10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105;&#30340;&#25991;&#26723;\Documents\&#33258;&#23450;&#20041;%20Office%20&#27169;&#26495;\&#20844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公文模板</Template>
  <Pages>1</Pages>
  <Words>283</Words>
  <Characters>288</Characters>
  <Lines>31</Lines>
  <Paragraphs>9</Paragraphs>
  <TotalTime>3</TotalTime>
  <ScaleCrop>false</ScaleCrop>
  <LinksUpToDate>false</LinksUpToDate>
  <CharactersWithSpaces>380</CharactersWithSpaces>
  <Application>WPS Office_12.1.0.20784_F1E327BC-269C-435d-A152-05C5408002CA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2024-06-25T08:47:00Z</dcterms:created>
  <dc:creator>Admin</dc:creator>
  <cp:lastModifiedBy>远方的遥想</cp:lastModifiedBy>
  <dcterms:modified xsi:type="dcterms:W3CDTF">2025-08-26T07:23:27Z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04FAF2A0A0E1411D99F93355A86596AB_13</vt:lpwstr>
  </property>
  <property fmtid="{D5CDD505-2E9C-101B-9397-08002B2CF9AE}" pid="4" name="KSOTemplateDocerSaveRecord">
    <vt:lpwstr>eyJoZGlkIjoiYjlmYWZkMzUyNjcwMWE4YWRlZDlkNWU5ZmI1MmYyNTkiLCJ1c2VySWQiOiI3NDkzNjAyMjAifQ==</vt:lpwstr>
  </property>
</Properties>
</file>